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E3" w:rsidRPr="000555D9" w:rsidRDefault="00625BE3" w:rsidP="00483727">
      <w:pPr>
        <w:pStyle w:val="Style6"/>
        <w:widowControl/>
        <w:spacing w:before="29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7</w:t>
      </w:r>
      <w:r w:rsidRPr="000555D9">
        <w:rPr>
          <w:rStyle w:val="FontStyle15"/>
          <w:sz w:val="24"/>
          <w:szCs w:val="24"/>
        </w:rPr>
        <w:t xml:space="preserve"> do </w:t>
      </w:r>
      <w:r>
        <w:rPr>
          <w:rStyle w:val="FontStyle15"/>
          <w:sz w:val="24"/>
          <w:szCs w:val="24"/>
        </w:rPr>
        <w:t xml:space="preserve">SIWZ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77.5pt;margin-top:51.1pt;width:95.05pt;height:5.25pt;z-index:251658240;mso-wrap-edited:f;mso-wrap-distance-left:1.9pt;mso-wrap-distance-top:46.1pt;mso-wrap-distance-right:1.9pt;mso-position-horizontal-relative:margin;mso-position-vertical-relative:text" filled="f" stroked="f">
            <v:textbox style="mso-next-textbox:#_x0000_s1029" inset="0,0,0,0">
              <w:txbxContent>
                <w:p w:rsidR="00625BE3" w:rsidRDefault="00625BE3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625BE3" w:rsidRPr="000555D9" w:rsidRDefault="00625BE3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</w:t>
      </w:r>
      <w:r>
        <w:rPr>
          <w:b/>
        </w:rPr>
        <w:t>A-F</w:t>
      </w:r>
      <w:r w:rsidRPr="004011C8">
        <w:rPr>
          <w:b/>
        </w:rPr>
        <w:t>-II-3</w:t>
      </w:r>
      <w:r>
        <w:rPr>
          <w:b/>
        </w:rPr>
        <w:t>710-26/15</w:t>
      </w:r>
    </w:p>
    <w:p w:rsidR="00625BE3" w:rsidRDefault="00625BE3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625BE3" w:rsidRDefault="00625BE3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625BE3" w:rsidTr="00DB3B08">
        <w:trPr>
          <w:trHeight w:val="1212"/>
        </w:trPr>
        <w:tc>
          <w:tcPr>
            <w:tcW w:w="3851" w:type="dxa"/>
          </w:tcPr>
          <w:p w:rsidR="00625BE3" w:rsidRPr="008C5ABD" w:rsidRDefault="00625BE3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625BE3" w:rsidRPr="002966B1" w:rsidRDefault="00625BE3" w:rsidP="00483727">
      <w:pPr>
        <w:pStyle w:val="Style6"/>
        <w:widowControl/>
        <w:spacing w:before="173" w:line="317" w:lineRule="exact"/>
        <w:jc w:val="center"/>
        <w:rPr>
          <w:rStyle w:val="FontStyle82"/>
          <w:sz w:val="28"/>
          <w:szCs w:val="28"/>
          <w:u w:val="single"/>
        </w:rPr>
      </w:pPr>
      <w:r w:rsidRPr="002966B1">
        <w:rPr>
          <w:rStyle w:val="FontStyle82"/>
          <w:sz w:val="28"/>
          <w:szCs w:val="28"/>
        </w:rPr>
        <w:t>Wykaz osób</w:t>
      </w:r>
      <w:r>
        <w:rPr>
          <w:rStyle w:val="FontStyle82"/>
          <w:sz w:val="28"/>
          <w:szCs w:val="28"/>
        </w:rPr>
        <w:t>, które będą uczestniczyć w wykonywaniu zamówienia</w:t>
      </w:r>
    </w:p>
    <w:p w:rsidR="00625BE3" w:rsidRPr="009A2991" w:rsidRDefault="00625BE3">
      <w:pPr>
        <w:rPr>
          <w:sz w:val="12"/>
          <w:szCs w:val="12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6"/>
        <w:gridCol w:w="950"/>
        <w:gridCol w:w="1799"/>
        <w:gridCol w:w="1620"/>
        <w:gridCol w:w="2151"/>
        <w:gridCol w:w="2306"/>
        <w:gridCol w:w="2199"/>
        <w:gridCol w:w="2414"/>
      </w:tblGrid>
      <w:tr w:rsidR="00625BE3" w:rsidRPr="006609B6" w:rsidTr="00BE0938">
        <w:tc>
          <w:tcPr>
            <w:tcW w:w="239" w:type="pct"/>
            <w:vAlign w:val="center"/>
          </w:tcPr>
          <w:p w:rsidR="00625BE3" w:rsidRPr="006609B6" w:rsidRDefault="00625BE3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09B6">
              <w:rPr>
                <w:rFonts w:ascii="Times New Roman" w:hAnsi="Times New Roman"/>
                <w:sz w:val="18"/>
                <w:szCs w:val="18"/>
              </w:rPr>
              <w:t>L.P</w:t>
            </w:r>
          </w:p>
        </w:tc>
        <w:tc>
          <w:tcPr>
            <w:tcW w:w="336" w:type="pct"/>
            <w:vAlign w:val="center"/>
          </w:tcPr>
          <w:p w:rsidR="00625BE3" w:rsidRPr="006609B6" w:rsidRDefault="00625BE3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09B6">
              <w:rPr>
                <w:rStyle w:val="FontStyle82"/>
                <w:b w:val="0"/>
                <w:sz w:val="18"/>
                <w:szCs w:val="18"/>
              </w:rPr>
              <w:t>Imię i nazwisko</w:t>
            </w:r>
          </w:p>
        </w:tc>
        <w:tc>
          <w:tcPr>
            <w:tcW w:w="637" w:type="pct"/>
            <w:vAlign w:val="center"/>
          </w:tcPr>
          <w:p w:rsidR="00625BE3" w:rsidRPr="006609B6" w:rsidRDefault="00625BE3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09B6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Określenie funkcji poprzez użycie takich sformułowań jak np. „wykładowca bloku prawnego”</w:t>
            </w:r>
          </w:p>
        </w:tc>
        <w:tc>
          <w:tcPr>
            <w:tcW w:w="574" w:type="pct"/>
            <w:vAlign w:val="center"/>
          </w:tcPr>
          <w:p w:rsidR="00625BE3" w:rsidRPr="006609B6" w:rsidRDefault="00625BE3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09B6">
              <w:rPr>
                <w:rFonts w:ascii="Times New Roman" w:hAnsi="Times New Roman"/>
                <w:sz w:val="18"/>
                <w:szCs w:val="18"/>
              </w:rPr>
              <w:t>Opis tytułu zawodowego wskazanej osoby np. poprzez użycie takich sformułowań jak „radca prawny”</w:t>
            </w:r>
          </w:p>
        </w:tc>
        <w:tc>
          <w:tcPr>
            <w:tcW w:w="762" w:type="pct"/>
            <w:vAlign w:val="center"/>
          </w:tcPr>
          <w:p w:rsidR="00625BE3" w:rsidRPr="006609B6" w:rsidRDefault="00625BE3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09B6">
              <w:rPr>
                <w:rFonts w:ascii="Times New Roman" w:hAnsi="Times New Roman"/>
                <w:sz w:val="18"/>
                <w:szCs w:val="18"/>
              </w:rPr>
              <w:t>Opis wykształcenia wskazanej osoby np. poprzez użycie takich sformułowań jak: „wykształcenie magisterskie z zakresu prawa”, „magister prawa”</w:t>
            </w:r>
          </w:p>
        </w:tc>
        <w:tc>
          <w:tcPr>
            <w:tcW w:w="817" w:type="pct"/>
            <w:vAlign w:val="center"/>
          </w:tcPr>
          <w:p w:rsidR="00625BE3" w:rsidRPr="006609B6" w:rsidRDefault="00625BE3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09B6">
              <w:rPr>
                <w:rFonts w:ascii="Times New Roman" w:hAnsi="Times New Roman"/>
                <w:sz w:val="18"/>
                <w:szCs w:val="18"/>
              </w:rPr>
              <w:t>Opis doświadczenia zawodowego wskazanej osoby z podaniem okresu tego doświadczenia i jego zakresu np. poprzez użycie takich sformułowań jak: „dwuletnie udokumentowane doświadczenie w pracy w obszarze przeciwdziałania przemocy w rodzinie”, „ dwuletnie udokumentowane doświadczenie w zakresie zarządzania / koordynowania projektami z zakresu organizacji i realizacji szkoleń współfinansowanych ze środków publicznych” wraz ze wskazaniem okresów (od…do) zajmowania stanowisk związanych z przeciwdziałaniem przemocy w rodzinie, a w razie gdyby z opisu stanowiska wykonywanie takich czynności nie wynikało podaniem zakresu obowiązków z których wynikałaby praca w tym obszarze</w:t>
            </w:r>
          </w:p>
        </w:tc>
        <w:tc>
          <w:tcPr>
            <w:tcW w:w="779" w:type="pct"/>
            <w:vAlign w:val="center"/>
          </w:tcPr>
          <w:p w:rsidR="00625BE3" w:rsidRPr="006609B6" w:rsidRDefault="00625BE3" w:rsidP="009A299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609B6">
              <w:rPr>
                <w:rFonts w:ascii="Times New Roman" w:hAnsi="Times New Roman"/>
                <w:sz w:val="18"/>
                <w:szCs w:val="18"/>
              </w:rPr>
              <w:t>Opis kwalifikacji zawodowych wskazanej osoby z podaniem: „ukończone studia  podyplomowe z zakresu psychologii” , „ukończone specjalistyczne szkolenia w wymiarze 100 godzin dydaktycznych w zakresie przeciw</w:t>
            </w:r>
            <w:r>
              <w:rPr>
                <w:rFonts w:ascii="Times New Roman" w:hAnsi="Times New Roman"/>
                <w:sz w:val="18"/>
                <w:szCs w:val="18"/>
              </w:rPr>
              <w:t>działania przemocy w rodzinie.”</w:t>
            </w:r>
          </w:p>
        </w:tc>
        <w:tc>
          <w:tcPr>
            <w:tcW w:w="855" w:type="pct"/>
            <w:vAlign w:val="center"/>
          </w:tcPr>
          <w:p w:rsidR="00625BE3" w:rsidRPr="006609B6" w:rsidRDefault="00625BE3" w:rsidP="009A299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6609B6">
              <w:rPr>
                <w:rStyle w:val="FontStyle82"/>
                <w:b w:val="0"/>
                <w:sz w:val="18"/>
                <w:szCs w:val="18"/>
              </w:rPr>
              <w:t>Informacja o podstawie dysponowania daną osobą, w szczególności poprzez użycie sformułowania „dysponuję / dysponujemy osobą na podstawie …. (podać podstawę dysponowania osobą – np. sformułowanie „umowa zlecenia”, zobowiązanie innego podmiotu) albo „będę / będziemy dysponować osobą na podstawie … (podać podstawę dysponowania osobą – np. sformułowanie „umowa zlecenia”, zobowiązanie innego podmiotu) – z wyłączeniem sytuacji, gdy dana osoba jest jednocześnie Wykonawcą (jako osoba fizyczna).</w:t>
            </w:r>
          </w:p>
        </w:tc>
      </w:tr>
      <w:tr w:rsidR="00625BE3" w:rsidRPr="007B7ACC" w:rsidTr="00BE0938">
        <w:tc>
          <w:tcPr>
            <w:tcW w:w="239" w:type="pct"/>
            <w:vAlign w:val="center"/>
          </w:tcPr>
          <w:p w:rsidR="00625BE3" w:rsidRPr="007B7ACC" w:rsidRDefault="00625BE3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6" w:type="pct"/>
          </w:tcPr>
          <w:p w:rsidR="00625BE3" w:rsidRPr="007B7ACC" w:rsidRDefault="00625BE3" w:rsidP="007B7ACC">
            <w:pPr>
              <w:spacing w:after="0" w:line="240" w:lineRule="auto"/>
            </w:pPr>
          </w:p>
        </w:tc>
        <w:tc>
          <w:tcPr>
            <w:tcW w:w="637" w:type="pct"/>
          </w:tcPr>
          <w:p w:rsidR="00625BE3" w:rsidRPr="007B7ACC" w:rsidRDefault="00625BE3" w:rsidP="00DA18F1">
            <w:pPr>
              <w:spacing w:after="0" w:line="240" w:lineRule="auto"/>
            </w:pPr>
          </w:p>
        </w:tc>
        <w:tc>
          <w:tcPr>
            <w:tcW w:w="574" w:type="pct"/>
          </w:tcPr>
          <w:p w:rsidR="00625BE3" w:rsidRPr="007B7ACC" w:rsidRDefault="00625BE3" w:rsidP="00DA18F1">
            <w:pPr>
              <w:spacing w:after="0" w:line="240" w:lineRule="auto"/>
            </w:pPr>
          </w:p>
        </w:tc>
        <w:tc>
          <w:tcPr>
            <w:tcW w:w="762" w:type="pct"/>
          </w:tcPr>
          <w:p w:rsidR="00625BE3" w:rsidRPr="007B7ACC" w:rsidRDefault="00625BE3" w:rsidP="007B7ACC">
            <w:pPr>
              <w:spacing w:after="0" w:line="240" w:lineRule="auto"/>
            </w:pPr>
          </w:p>
        </w:tc>
        <w:tc>
          <w:tcPr>
            <w:tcW w:w="817" w:type="pct"/>
          </w:tcPr>
          <w:p w:rsidR="00625BE3" w:rsidRPr="007B7ACC" w:rsidRDefault="00625BE3" w:rsidP="007B7ACC">
            <w:pPr>
              <w:spacing w:after="0" w:line="240" w:lineRule="auto"/>
            </w:pPr>
          </w:p>
        </w:tc>
        <w:tc>
          <w:tcPr>
            <w:tcW w:w="779" w:type="pct"/>
          </w:tcPr>
          <w:p w:rsidR="00625BE3" w:rsidRPr="0036563D" w:rsidRDefault="00625BE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pct"/>
          </w:tcPr>
          <w:p w:rsidR="00625BE3" w:rsidRPr="0036563D" w:rsidRDefault="00625BE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25BE3" w:rsidRPr="007B7ACC" w:rsidTr="00BE0938">
        <w:tc>
          <w:tcPr>
            <w:tcW w:w="239" w:type="pct"/>
            <w:vAlign w:val="center"/>
          </w:tcPr>
          <w:p w:rsidR="00625BE3" w:rsidRPr="007B7ACC" w:rsidRDefault="00625BE3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6" w:type="pct"/>
          </w:tcPr>
          <w:p w:rsidR="00625BE3" w:rsidRPr="007B7ACC" w:rsidRDefault="00625BE3" w:rsidP="007B7ACC">
            <w:pPr>
              <w:spacing w:after="0" w:line="240" w:lineRule="auto"/>
            </w:pPr>
          </w:p>
        </w:tc>
        <w:tc>
          <w:tcPr>
            <w:tcW w:w="637" w:type="pct"/>
          </w:tcPr>
          <w:p w:rsidR="00625BE3" w:rsidRPr="007B7ACC" w:rsidRDefault="00625BE3" w:rsidP="00DA18F1">
            <w:pPr>
              <w:spacing w:after="0" w:line="240" w:lineRule="auto"/>
            </w:pPr>
          </w:p>
        </w:tc>
        <w:tc>
          <w:tcPr>
            <w:tcW w:w="574" w:type="pct"/>
          </w:tcPr>
          <w:p w:rsidR="00625BE3" w:rsidRPr="007B7ACC" w:rsidRDefault="00625BE3" w:rsidP="00DA18F1">
            <w:pPr>
              <w:spacing w:after="0" w:line="240" w:lineRule="auto"/>
            </w:pPr>
          </w:p>
        </w:tc>
        <w:tc>
          <w:tcPr>
            <w:tcW w:w="762" w:type="pct"/>
          </w:tcPr>
          <w:p w:rsidR="00625BE3" w:rsidRPr="007B7ACC" w:rsidRDefault="00625BE3" w:rsidP="007B7ACC">
            <w:pPr>
              <w:spacing w:after="0" w:line="240" w:lineRule="auto"/>
            </w:pPr>
          </w:p>
        </w:tc>
        <w:tc>
          <w:tcPr>
            <w:tcW w:w="817" w:type="pct"/>
          </w:tcPr>
          <w:p w:rsidR="00625BE3" w:rsidRPr="007B7ACC" w:rsidRDefault="00625BE3" w:rsidP="007B7ACC">
            <w:pPr>
              <w:spacing w:after="0" w:line="240" w:lineRule="auto"/>
            </w:pPr>
          </w:p>
        </w:tc>
        <w:tc>
          <w:tcPr>
            <w:tcW w:w="779" w:type="pct"/>
          </w:tcPr>
          <w:p w:rsidR="00625BE3" w:rsidRPr="0036563D" w:rsidRDefault="00625BE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pct"/>
          </w:tcPr>
          <w:p w:rsidR="00625BE3" w:rsidRPr="0036563D" w:rsidRDefault="00625BE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25BE3" w:rsidRPr="002747CD" w:rsidTr="00BE0938">
        <w:tc>
          <w:tcPr>
            <w:tcW w:w="239" w:type="pct"/>
            <w:vAlign w:val="center"/>
          </w:tcPr>
          <w:p w:rsidR="00625BE3" w:rsidRPr="007B7ACC" w:rsidRDefault="00625BE3" w:rsidP="00196922">
            <w:pPr>
              <w:pStyle w:val="ListParagraph"/>
              <w:spacing w:after="0" w:line="240" w:lineRule="auto"/>
              <w:ind w:left="360"/>
            </w:pPr>
            <w:r>
              <w:t>n.</w:t>
            </w:r>
          </w:p>
        </w:tc>
        <w:tc>
          <w:tcPr>
            <w:tcW w:w="336" w:type="pct"/>
          </w:tcPr>
          <w:p w:rsidR="00625BE3" w:rsidRPr="0035363E" w:rsidRDefault="00625BE3" w:rsidP="007B7ACC">
            <w:pPr>
              <w:spacing w:after="0" w:line="240" w:lineRule="auto"/>
            </w:pPr>
          </w:p>
        </w:tc>
        <w:tc>
          <w:tcPr>
            <w:tcW w:w="637" w:type="pct"/>
          </w:tcPr>
          <w:p w:rsidR="00625BE3" w:rsidRPr="0035363E" w:rsidRDefault="00625BE3" w:rsidP="00DA18F1">
            <w:pPr>
              <w:spacing w:after="0" w:line="240" w:lineRule="auto"/>
            </w:pPr>
          </w:p>
        </w:tc>
        <w:tc>
          <w:tcPr>
            <w:tcW w:w="574" w:type="pct"/>
          </w:tcPr>
          <w:p w:rsidR="00625BE3" w:rsidRPr="0035363E" w:rsidRDefault="00625BE3" w:rsidP="00DA18F1">
            <w:pPr>
              <w:spacing w:after="0" w:line="240" w:lineRule="auto"/>
            </w:pPr>
          </w:p>
        </w:tc>
        <w:tc>
          <w:tcPr>
            <w:tcW w:w="762" w:type="pct"/>
          </w:tcPr>
          <w:p w:rsidR="00625BE3" w:rsidRPr="0035363E" w:rsidRDefault="00625BE3" w:rsidP="007B7ACC">
            <w:pPr>
              <w:spacing w:after="0" w:line="240" w:lineRule="auto"/>
            </w:pPr>
          </w:p>
        </w:tc>
        <w:tc>
          <w:tcPr>
            <w:tcW w:w="817" w:type="pct"/>
          </w:tcPr>
          <w:p w:rsidR="00625BE3" w:rsidRPr="0035363E" w:rsidRDefault="00625BE3" w:rsidP="007B7ACC">
            <w:pPr>
              <w:spacing w:after="0" w:line="240" w:lineRule="auto"/>
            </w:pPr>
          </w:p>
        </w:tc>
        <w:tc>
          <w:tcPr>
            <w:tcW w:w="779" w:type="pct"/>
          </w:tcPr>
          <w:p w:rsidR="00625BE3" w:rsidRPr="0035363E" w:rsidRDefault="00625BE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pct"/>
          </w:tcPr>
          <w:p w:rsidR="00625BE3" w:rsidRPr="0035363E" w:rsidRDefault="00625BE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625BE3" w:rsidRDefault="00625BE3" w:rsidP="00DC71E8">
      <w:pPr>
        <w:pStyle w:val="Style5"/>
        <w:widowControl/>
        <w:jc w:val="left"/>
        <w:rPr>
          <w:rStyle w:val="FontStyle12"/>
        </w:rPr>
      </w:pPr>
    </w:p>
    <w:p w:rsidR="00625BE3" w:rsidRDefault="00625BE3" w:rsidP="00DC71E8">
      <w:pPr>
        <w:pStyle w:val="Style5"/>
        <w:widowControl/>
        <w:jc w:val="left"/>
        <w:rPr>
          <w:rStyle w:val="FontStyle12"/>
        </w:rPr>
      </w:pPr>
    </w:p>
    <w:p w:rsidR="00625BE3" w:rsidRDefault="00625BE3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……………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625BE3" w:rsidRDefault="00625BE3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upoważnionej/-ych do występowania w imieniu Wykonawcy </w:t>
      </w:r>
    </w:p>
    <w:p w:rsidR="00625BE3" w:rsidRDefault="00625BE3" w:rsidP="00483727">
      <w:pPr>
        <w:pStyle w:val="Style5"/>
        <w:widowControl/>
        <w:ind w:left="5664" w:firstLine="708"/>
        <w:jc w:val="center"/>
        <w:rPr>
          <w:rStyle w:val="FontStyle13"/>
          <w:vertAlign w:val="superscript"/>
        </w:rPr>
      </w:pPr>
      <w:r>
        <w:rPr>
          <w:rStyle w:val="FontStyle13"/>
        </w:rPr>
        <w:t>(pożądany czytelny podpis albo podpis i pieczątka z imieniem i nazwiskiem)</w:t>
      </w:r>
    </w:p>
    <w:p w:rsidR="00625BE3" w:rsidRPr="000555D9" w:rsidRDefault="00625BE3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</w:p>
    <w:sectPr w:rsidR="00625BE3" w:rsidRPr="000555D9" w:rsidSect="00483727">
      <w:headerReference w:type="default" r:id="rId7"/>
      <w:pgSz w:w="16838" w:h="11906" w:orient="landscape"/>
      <w:pgMar w:top="-1079" w:right="1418" w:bottom="360" w:left="1418" w:header="17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BE3" w:rsidRDefault="00625BE3">
      <w:r>
        <w:separator/>
      </w:r>
    </w:p>
  </w:endnote>
  <w:endnote w:type="continuationSeparator" w:id="0">
    <w:p w:rsidR="00625BE3" w:rsidRDefault="00625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BE3" w:rsidRDefault="00625BE3">
      <w:r>
        <w:separator/>
      </w:r>
    </w:p>
  </w:footnote>
  <w:footnote w:type="continuationSeparator" w:id="0">
    <w:p w:rsidR="00625BE3" w:rsidRDefault="00625B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BE3" w:rsidRDefault="00625BE3">
    <w:pPr>
      <w:pStyle w:val="Header"/>
    </w:pPr>
    <w:r>
      <w:rPr>
        <w:noProof/>
        <w:lang w:eastAsia="pl-PL"/>
      </w:rPr>
      <w:pict>
        <v:group id="_x0000_s2049" style="position:absolute;margin-left:-9.05pt;margin-top:13.2pt;width:471.55pt;height:77.25pt;z-index:-251656192" coordorigin="1237,435" coordsize="9431,15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1237;top:738;width:3342;height:1068">
            <v:imagedata r:id="rId1" o:title=""/>
          </v:shape>
          <v:shape id="_x0000_s2051" type="#_x0000_t75" style="position:absolute;left:9170;top:435;width:1498;height:1545">
            <v:imagedata r:id="rId2" o:title=""/>
          </v:shape>
        </v:group>
      </w:pict>
    </w:r>
  </w:p>
  <w:p w:rsidR="00625BE3" w:rsidRDefault="00625BE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6744C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49EC3752"/>
    <w:multiLevelType w:val="hybridMultilevel"/>
    <w:tmpl w:val="FF18D6F4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E6D0B60"/>
    <w:multiLevelType w:val="multilevel"/>
    <w:tmpl w:val="0C60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3B5"/>
    <w:rsid w:val="00013E78"/>
    <w:rsid w:val="000232C7"/>
    <w:rsid w:val="000503A0"/>
    <w:rsid w:val="000555D9"/>
    <w:rsid w:val="000777F5"/>
    <w:rsid w:val="000D7047"/>
    <w:rsid w:val="0010549E"/>
    <w:rsid w:val="0012537F"/>
    <w:rsid w:val="001403B5"/>
    <w:rsid w:val="0015324A"/>
    <w:rsid w:val="00174D96"/>
    <w:rsid w:val="00196922"/>
    <w:rsid w:val="001A3EEA"/>
    <w:rsid w:val="001A4AC6"/>
    <w:rsid w:val="001B0A53"/>
    <w:rsid w:val="001B6504"/>
    <w:rsid w:val="001C556F"/>
    <w:rsid w:val="001C7664"/>
    <w:rsid w:val="001D4566"/>
    <w:rsid w:val="001E2419"/>
    <w:rsid w:val="0024144A"/>
    <w:rsid w:val="0025553F"/>
    <w:rsid w:val="0027149E"/>
    <w:rsid w:val="002747CD"/>
    <w:rsid w:val="00294D7D"/>
    <w:rsid w:val="002966B1"/>
    <w:rsid w:val="002D03B5"/>
    <w:rsid w:val="002D7014"/>
    <w:rsid w:val="002E4A1B"/>
    <w:rsid w:val="002F491B"/>
    <w:rsid w:val="003004F8"/>
    <w:rsid w:val="0032475C"/>
    <w:rsid w:val="00350615"/>
    <w:rsid w:val="00351685"/>
    <w:rsid w:val="0035363E"/>
    <w:rsid w:val="0036563D"/>
    <w:rsid w:val="00372EF4"/>
    <w:rsid w:val="0038037F"/>
    <w:rsid w:val="003976EB"/>
    <w:rsid w:val="003E6B83"/>
    <w:rsid w:val="004011C8"/>
    <w:rsid w:val="0040786E"/>
    <w:rsid w:val="004324D0"/>
    <w:rsid w:val="00465D69"/>
    <w:rsid w:val="004665B1"/>
    <w:rsid w:val="00483727"/>
    <w:rsid w:val="00491D67"/>
    <w:rsid w:val="004D3BF1"/>
    <w:rsid w:val="004F0B0D"/>
    <w:rsid w:val="004F32CD"/>
    <w:rsid w:val="005044BD"/>
    <w:rsid w:val="005328B8"/>
    <w:rsid w:val="005632EE"/>
    <w:rsid w:val="005753A1"/>
    <w:rsid w:val="005B356A"/>
    <w:rsid w:val="005D1359"/>
    <w:rsid w:val="005D26D9"/>
    <w:rsid w:val="005D5B1F"/>
    <w:rsid w:val="00617A1A"/>
    <w:rsid w:val="00625BE3"/>
    <w:rsid w:val="00641534"/>
    <w:rsid w:val="006609B6"/>
    <w:rsid w:val="00665BC3"/>
    <w:rsid w:val="006B0C07"/>
    <w:rsid w:val="006B3487"/>
    <w:rsid w:val="006C0749"/>
    <w:rsid w:val="006C53EA"/>
    <w:rsid w:val="0070183F"/>
    <w:rsid w:val="007433C9"/>
    <w:rsid w:val="00794EC1"/>
    <w:rsid w:val="007A370C"/>
    <w:rsid w:val="007A6489"/>
    <w:rsid w:val="007B7ACC"/>
    <w:rsid w:val="007D6D3A"/>
    <w:rsid w:val="00823D41"/>
    <w:rsid w:val="00846217"/>
    <w:rsid w:val="008822AA"/>
    <w:rsid w:val="008877A4"/>
    <w:rsid w:val="00891C3E"/>
    <w:rsid w:val="008A6774"/>
    <w:rsid w:val="008B4E24"/>
    <w:rsid w:val="008C5ABD"/>
    <w:rsid w:val="00930FD7"/>
    <w:rsid w:val="0093203D"/>
    <w:rsid w:val="0093407C"/>
    <w:rsid w:val="0094171D"/>
    <w:rsid w:val="00950160"/>
    <w:rsid w:val="0095454F"/>
    <w:rsid w:val="009646FA"/>
    <w:rsid w:val="00966BDB"/>
    <w:rsid w:val="009A2991"/>
    <w:rsid w:val="009A3F79"/>
    <w:rsid w:val="009B4F5F"/>
    <w:rsid w:val="00A4393E"/>
    <w:rsid w:val="00A6711F"/>
    <w:rsid w:val="00A83497"/>
    <w:rsid w:val="00A932DD"/>
    <w:rsid w:val="00A9333A"/>
    <w:rsid w:val="00AA71A1"/>
    <w:rsid w:val="00AC6677"/>
    <w:rsid w:val="00AD670C"/>
    <w:rsid w:val="00AE0B11"/>
    <w:rsid w:val="00B7235B"/>
    <w:rsid w:val="00B859BE"/>
    <w:rsid w:val="00BB6E65"/>
    <w:rsid w:val="00BD5E9E"/>
    <w:rsid w:val="00BE0938"/>
    <w:rsid w:val="00C27005"/>
    <w:rsid w:val="00CE6C6F"/>
    <w:rsid w:val="00D12826"/>
    <w:rsid w:val="00D201B8"/>
    <w:rsid w:val="00DA18F1"/>
    <w:rsid w:val="00DB3B08"/>
    <w:rsid w:val="00DB56FE"/>
    <w:rsid w:val="00DC71E8"/>
    <w:rsid w:val="00DF1534"/>
    <w:rsid w:val="00E217F6"/>
    <w:rsid w:val="00E546F2"/>
    <w:rsid w:val="00E6022D"/>
    <w:rsid w:val="00E6177F"/>
    <w:rsid w:val="00E62AC0"/>
    <w:rsid w:val="00E64B95"/>
    <w:rsid w:val="00E87B8C"/>
    <w:rsid w:val="00E97D2A"/>
    <w:rsid w:val="00EA3EF5"/>
    <w:rsid w:val="00ED334B"/>
    <w:rsid w:val="00ED38DD"/>
    <w:rsid w:val="00EE699B"/>
    <w:rsid w:val="00EF49D4"/>
    <w:rsid w:val="00F04268"/>
    <w:rsid w:val="00F1749B"/>
    <w:rsid w:val="00F21642"/>
    <w:rsid w:val="00F34851"/>
    <w:rsid w:val="00F413A4"/>
    <w:rsid w:val="00F41BA7"/>
    <w:rsid w:val="00F47563"/>
    <w:rsid w:val="00F84A6E"/>
    <w:rsid w:val="00F94993"/>
    <w:rsid w:val="00FD2A77"/>
    <w:rsid w:val="00FE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8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  <w:style w:type="paragraph" w:customStyle="1" w:styleId="Style6">
    <w:name w:val="Style6"/>
    <w:basedOn w:val="Normal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efaultParagraphFont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2D0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efaultParagraphFont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efaultParagraphFont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efaultParagraphFont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333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333A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2</Pages>
  <Words>320</Words>
  <Characters>1926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Atanasow</cp:lastModifiedBy>
  <cp:revision>16</cp:revision>
  <cp:lastPrinted>2010-08-23T10:02:00Z</cp:lastPrinted>
  <dcterms:created xsi:type="dcterms:W3CDTF">2011-02-17T13:20:00Z</dcterms:created>
  <dcterms:modified xsi:type="dcterms:W3CDTF">2015-05-18T12:12:00Z</dcterms:modified>
</cp:coreProperties>
</file>